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653F2" w14:textId="77777777" w:rsidR="00523299" w:rsidRDefault="009B6B29" w:rsidP="00523299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BEF1F54" w14:textId="77777777" w:rsidR="00523299" w:rsidRDefault="00523299" w:rsidP="00523299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573CDE0D" w14:textId="77777777" w:rsidTr="00523299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91A262" w14:textId="77777777" w:rsidR="00523299" w:rsidRPr="00CE7DC6" w:rsidRDefault="009B6B29" w:rsidP="00523299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6906" w14:textId="77777777" w:rsidR="00523299" w:rsidRPr="00D635C4" w:rsidRDefault="00600CCD" w:rsidP="00CD5D9A">
            <w:pPr>
              <w:rPr>
                <w:rtl/>
              </w:rPr>
            </w:pPr>
            <w:r>
              <w:rPr>
                <w:rFonts w:hint="cs"/>
                <w:rtl/>
              </w:rPr>
              <w:t>משרד הבריאות</w:t>
            </w:r>
          </w:p>
        </w:tc>
      </w:tr>
      <w:tr w:rsidR="007548B0" w14:paraId="69AF79D7" w14:textId="77777777" w:rsidTr="00523299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51F6E84" w14:textId="77777777" w:rsidR="00523299" w:rsidRPr="00CE7DC6" w:rsidRDefault="009B6B29" w:rsidP="00523299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96F8" w14:textId="77777777" w:rsidR="00523299" w:rsidRPr="00D635C4" w:rsidRDefault="00600CCD" w:rsidP="00EB605A">
            <w:pPr>
              <w:rPr>
                <w:rtl/>
              </w:rPr>
            </w:pPr>
            <w:r>
              <w:rPr>
                <w:rFonts w:hint="cs"/>
                <w:rtl/>
              </w:rPr>
              <w:t>חטיבת המרכזים</w:t>
            </w:r>
            <w:r w:rsidR="00EB605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הרפואיים הממשלתיים </w:t>
            </w:r>
          </w:p>
        </w:tc>
      </w:tr>
      <w:tr w:rsidR="007548B0" w14:paraId="6BE8A75E" w14:textId="77777777" w:rsidTr="00523299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BE20D77" w14:textId="77777777" w:rsidR="00523299" w:rsidRPr="00CE7DC6" w:rsidRDefault="009B6B29" w:rsidP="00523299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5855" w14:textId="6833C21D" w:rsidR="00523299" w:rsidRDefault="00C311AF" w:rsidP="00CD5D9A">
            <w:r>
              <w:rPr>
                <w:rFonts w:hint="cs"/>
                <w:rtl/>
              </w:rPr>
              <w:t>28/07/2022</w:t>
            </w:r>
          </w:p>
        </w:tc>
      </w:tr>
    </w:tbl>
    <w:p w14:paraId="5769AFF7" w14:textId="77777777" w:rsidR="00523299" w:rsidRDefault="00523299" w:rsidP="00523299">
      <w:pPr>
        <w:rPr>
          <w:rtl/>
        </w:rPr>
      </w:pPr>
    </w:p>
    <w:p w14:paraId="0C908973" w14:textId="77777777" w:rsidR="00523299" w:rsidRDefault="00523299" w:rsidP="00523299">
      <w:pPr>
        <w:rPr>
          <w:rtl/>
        </w:rPr>
      </w:pPr>
    </w:p>
    <w:p w14:paraId="1FF5B7C7" w14:textId="77777777" w:rsidR="00523299" w:rsidRDefault="00523299" w:rsidP="00523299">
      <w:pPr>
        <w:rPr>
          <w:rtl/>
        </w:rPr>
      </w:pPr>
    </w:p>
    <w:p w14:paraId="30980D35" w14:textId="77777777" w:rsidR="00523299" w:rsidRDefault="00523299" w:rsidP="00523299">
      <w:pPr>
        <w:rPr>
          <w:rtl/>
        </w:rPr>
      </w:pPr>
    </w:p>
    <w:p w14:paraId="543F81C5" w14:textId="77777777" w:rsidR="00523299" w:rsidRDefault="00523299" w:rsidP="00523299">
      <w:pPr>
        <w:rPr>
          <w:rtl/>
        </w:rPr>
      </w:pPr>
    </w:p>
    <w:p w14:paraId="23624267" w14:textId="77777777" w:rsidR="00523299" w:rsidRDefault="00523299" w:rsidP="00523299">
      <w:pPr>
        <w:rPr>
          <w:rtl/>
        </w:rPr>
      </w:pPr>
    </w:p>
    <w:p w14:paraId="0B9A291C" w14:textId="77777777" w:rsidR="00523299" w:rsidRDefault="009B6B29" w:rsidP="00523299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3427D9C9" w14:textId="77777777" w:rsidR="00523299" w:rsidRDefault="00523299" w:rsidP="00523299">
      <w:pPr>
        <w:jc w:val="both"/>
        <w:rPr>
          <w:rFonts w:ascii="Arial" w:hAnsi="Arial"/>
          <w:b/>
          <w:sz w:val="22"/>
          <w:szCs w:val="22"/>
          <w:rtl/>
        </w:rPr>
      </w:pPr>
    </w:p>
    <w:p w14:paraId="77DAB9DA" w14:textId="77777777" w:rsidR="00523299" w:rsidRPr="00AF57E9" w:rsidRDefault="009B6B29" w:rsidP="00EB605A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EB605A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1D18C520" w14:textId="77777777" w:rsidR="00523299" w:rsidRPr="00AF57E9" w:rsidRDefault="00523299" w:rsidP="00523299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A065AA1" w14:textId="77777777" w:rsidTr="00600CC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4F29E0" w14:textId="77777777" w:rsidR="00523299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5D76DCE4" w14:textId="77777777" w:rsidTr="00600CC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ADAD" w14:textId="77777777" w:rsidR="00600CCD" w:rsidRDefault="00600CCD">
            <w:pPr>
              <w:spacing w:line="276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7D9FC1C5" w14:textId="09310F2A" w:rsidR="00AF4ED4" w:rsidRPr="00AF4ED4" w:rsidRDefault="00523299" w:rsidP="0095245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חטיבת המרכזים הרפואיים נמצאת בעיצומו של פרויקט </w:t>
            </w:r>
            <w:r w:rsidR="00DF0DC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אסטרטגי להטמעת תיק קליני בכל </w:t>
            </w:r>
            <w:r w:rsidR="00C856B5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המרכזים הרפואיים</w:t>
            </w:r>
            <w:r w:rsidR="00DF0DC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הממשלתיים. פרויקט זה דורש ייעוץ של מומחה שיהיה בע</w:t>
            </w:r>
            <w:r w:rsidR="00DF0DC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 ניסיון רב ומשולב בתחומי הרפואה ומערכות מידע, בדגש על התמחות בהטמעת תיק קליני (</w:t>
            </w:r>
            <w:r w:rsidR="00DF0DC2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EHR</w:t>
            </w:r>
            <w:r w:rsidR="00DF0DC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). לצורך כך, מבקשת החטיבה להתקשר </w:t>
            </w:r>
            <w:r w:rsidR="00AF4ED4" w:rsidRPr="00AF4ED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עם </w:t>
            </w:r>
            <w:r w:rsidR="00AF4ED4" w:rsidRPr="00AF4ED4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תאגיד הבריאות ליד המרכז הרפואי תל אביב</w:t>
            </w:r>
            <w:r w:rsidR="00AF4ED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לקבלת השירותים.</w:t>
            </w:r>
          </w:p>
          <w:p w14:paraId="6118FA70" w14:textId="2AD4DE48" w:rsidR="005B57D8" w:rsidRDefault="005B57D8" w:rsidP="00AF4ED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4A46A1DC" w14:textId="1800F98C" w:rsidR="00523299" w:rsidRDefault="00AF4ED4" w:rsidP="00C311A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תקופת ההתקשרות היא לשנה </w:t>
            </w:r>
          </w:p>
          <w:p w14:paraId="12BC50DD" w14:textId="77777777" w:rsidR="00600CCD" w:rsidRPr="00AF57E9" w:rsidRDefault="00600CCD" w:rsidP="00BB690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3404EFEB" w14:textId="77777777" w:rsidR="00523299" w:rsidRPr="00AF57E9" w:rsidRDefault="00523299" w:rsidP="00523299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C74E316" w14:textId="77777777" w:rsidR="00523299" w:rsidRPr="00AF57E9" w:rsidRDefault="009B6B29" w:rsidP="00EB605A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EB605A">
        <w:rPr>
          <w:rFonts w:ascii="Wingdings" w:hAnsi="Wingdings" w:cstheme="minorBidi"/>
          <w:b/>
          <w:sz w:val="21"/>
          <w:szCs w:val="21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B389F3A" w14:textId="77777777" w:rsidR="00523299" w:rsidRPr="00AF57E9" w:rsidRDefault="00523299" w:rsidP="00523299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64164E9" w14:textId="77777777" w:rsidR="00523299" w:rsidRPr="00AF57E9" w:rsidRDefault="009B6B29" w:rsidP="0052329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5C92DC3" w14:textId="77777777" w:rsidR="00523299" w:rsidRPr="00AF57E9" w:rsidRDefault="00523299" w:rsidP="00523299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EDDC09A" w14:textId="77777777" w:rsidTr="00523299">
        <w:tc>
          <w:tcPr>
            <w:tcW w:w="3085" w:type="dxa"/>
            <w:hideMark/>
          </w:tcPr>
          <w:p w14:paraId="51ED7A10" w14:textId="10C3BE3A" w:rsidR="00523299" w:rsidRPr="00AF57E9" w:rsidRDefault="005B57D8" w:rsidP="005B57D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E70AB0E" w14:textId="325E66FD" w:rsidR="00523299" w:rsidRPr="00AF57E9" w:rsidRDefault="005B57D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×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635EF97F" w14:textId="77777777" w:rsidR="00523299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D966CEE" w14:textId="77777777" w:rsidR="00523299" w:rsidRPr="00AF57E9" w:rsidRDefault="0052329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C329B21" w14:textId="77777777" w:rsidR="00523299" w:rsidRPr="00AF57E9" w:rsidRDefault="00523299" w:rsidP="00523299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6"/>
        <w:gridCol w:w="2998"/>
      </w:tblGrid>
      <w:tr w:rsidR="007548B0" w14:paraId="0E60A60A" w14:textId="77777777" w:rsidTr="00523299">
        <w:tc>
          <w:tcPr>
            <w:tcW w:w="2698" w:type="dxa"/>
            <w:shd w:val="clear" w:color="auto" w:fill="E6E6E6"/>
            <w:hideMark/>
          </w:tcPr>
          <w:p w14:paraId="7C7609E4" w14:textId="77777777" w:rsidR="0052329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576665EA" w14:textId="62842BBB" w:rsidR="00523299" w:rsidRPr="00AF57E9" w:rsidRDefault="00AF4ED4" w:rsidP="00BB690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AF4ED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תאגיד</w:t>
            </w:r>
            <w:r w:rsidRPr="00AF4ED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F4ED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AF4ED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F4ED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ליד</w:t>
            </w:r>
            <w:r w:rsidRPr="00AF4ED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F4ED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המרכז</w:t>
            </w:r>
            <w:r w:rsidRPr="00AF4ED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F4ED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הרפואי</w:t>
            </w:r>
            <w:r w:rsidRPr="00AF4ED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F4ED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תל</w:t>
            </w:r>
            <w:r w:rsidRPr="00AF4ED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F4ED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אביב</w:t>
            </w:r>
            <w:r w:rsidRPr="00AF4ED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14:paraId="00FA440C" w14:textId="77777777" w:rsidTr="00523299">
        <w:tc>
          <w:tcPr>
            <w:tcW w:w="2698" w:type="dxa"/>
            <w:shd w:val="clear" w:color="auto" w:fill="E6E6E6"/>
            <w:hideMark/>
          </w:tcPr>
          <w:p w14:paraId="2CCE93EB" w14:textId="77777777" w:rsidR="0052329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0C0D6063" w14:textId="77777777" w:rsidR="0052329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78376A69" w14:textId="1EECCF83" w:rsidR="00523299" w:rsidRPr="00600CCD" w:rsidRDefault="0095245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952455">
              <w:rPr>
                <w:rFonts w:ascii="Arial" w:hAnsi="Arial"/>
                <w:rtl/>
              </w:rPr>
              <w:t>580007102</w:t>
            </w:r>
          </w:p>
        </w:tc>
      </w:tr>
      <w:tr w:rsidR="007548B0" w14:paraId="681C80CA" w14:textId="77777777" w:rsidTr="00523299">
        <w:tc>
          <w:tcPr>
            <w:tcW w:w="2698" w:type="dxa"/>
            <w:shd w:val="clear" w:color="auto" w:fill="E6E6E6"/>
            <w:hideMark/>
          </w:tcPr>
          <w:p w14:paraId="1C112441" w14:textId="77777777" w:rsidR="0052329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8A88550" w14:textId="77777777" w:rsidR="00523299" w:rsidRPr="00AF57E9" w:rsidRDefault="00EB605A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×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540F4024" w14:textId="77777777" w:rsidR="00523299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14082343" w14:textId="77777777" w:rsidTr="00523299">
        <w:tc>
          <w:tcPr>
            <w:tcW w:w="2698" w:type="dxa"/>
            <w:shd w:val="clear" w:color="auto" w:fill="E6E6E6"/>
            <w:hideMark/>
          </w:tcPr>
          <w:p w14:paraId="2885ABD0" w14:textId="77777777" w:rsidR="0052329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2B1D09A7" w14:textId="3A26D855" w:rsidR="00523299" w:rsidRPr="00600CCD" w:rsidRDefault="00C311AF" w:rsidP="00C311A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178,332</w:t>
            </w:r>
            <w:bookmarkStart w:id="0" w:name="_GoBack"/>
            <w:bookmarkEnd w:id="0"/>
            <w:r w:rsidR="005B57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00CCD" w:rsidRPr="00600CC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ש"ח</w:t>
            </w:r>
          </w:p>
        </w:tc>
      </w:tr>
      <w:tr w:rsidR="007548B0" w14:paraId="36D8210F" w14:textId="77777777" w:rsidTr="00523299">
        <w:tc>
          <w:tcPr>
            <w:tcW w:w="2698" w:type="dxa"/>
            <w:shd w:val="clear" w:color="auto" w:fill="E6E6E6"/>
            <w:hideMark/>
          </w:tcPr>
          <w:p w14:paraId="173D81C8" w14:textId="77777777" w:rsidR="00523299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2DA8913A" w14:textId="3F3788CB" w:rsidR="00523299" w:rsidRPr="00600CCD" w:rsidRDefault="00C311AF" w:rsidP="0095245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01/08/2022- 31/07/2023</w:t>
            </w:r>
          </w:p>
        </w:tc>
      </w:tr>
    </w:tbl>
    <w:p w14:paraId="1C78FEC3" w14:textId="77777777" w:rsidR="00523299" w:rsidRPr="00AF57E9" w:rsidRDefault="00523299" w:rsidP="00523299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8D24F29" w14:textId="77777777" w:rsidR="00523299" w:rsidRPr="00AF57E9" w:rsidRDefault="009B6B29" w:rsidP="00523299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733CD4E" w14:textId="77777777" w:rsidR="00523299" w:rsidRPr="00AF57E9" w:rsidRDefault="009B6B29" w:rsidP="00523299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9581B60" w14:textId="77777777" w:rsidR="00523299" w:rsidRPr="00AF57E9" w:rsidRDefault="00523299" w:rsidP="00523299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41F1D3F" w14:textId="77777777" w:rsidR="00523299" w:rsidRPr="00AF57E9" w:rsidRDefault="009B6B29" w:rsidP="00523299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48B1DEE4" w14:textId="77777777" w:rsidR="00523299" w:rsidRPr="00AF57E9" w:rsidRDefault="009B6B29" w:rsidP="00523299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AC0A4F8" w14:textId="77777777" w:rsidR="00523299" w:rsidRPr="00AF57E9" w:rsidRDefault="009B6B29" w:rsidP="00523299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B85BD9E" w14:textId="77777777" w:rsidR="00523299" w:rsidRPr="00AF57E9" w:rsidRDefault="009B6B29" w:rsidP="00523299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4C85C72" w14:textId="77777777" w:rsidR="00523299" w:rsidRPr="00AF57E9" w:rsidRDefault="00523299" w:rsidP="00523299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B48E76A" w14:textId="77777777" w:rsidTr="00251C2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599B" w14:textId="77777777" w:rsidR="00251C20" w:rsidRPr="00032E1D" w:rsidRDefault="00251C20" w:rsidP="00CD5D9A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45B778D9" w14:textId="010AFA5F" w:rsidR="00952455" w:rsidRPr="00AF4ED4" w:rsidRDefault="00BB6909" w:rsidP="0095245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אגף מערכות מידע בחטיבת המרכזים הרפואיים הממשלתיים נמצא בעיצומו של פרויקט הטמעת התיק הקליני במרכזים הרפואיים.</w:t>
            </w:r>
            <w:r w:rsidR="006A365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952455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האגף מבקש </w:t>
            </w:r>
            <w:r w:rsidR="00952455" w:rsidRPr="00AF4ED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עם </w:t>
            </w:r>
            <w:r w:rsidR="00952455" w:rsidRPr="00AF4ED4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תאגיד הבריאות ליד המרכז הרפואי תל אביב</w:t>
            </w:r>
            <w:r w:rsidR="0095245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לקבלת השירותים באמצעות ד"ר אסתר סייג, המועסקת בתאגיד וזאת מהסיבות הבאות.</w:t>
            </w:r>
          </w:p>
          <w:p w14:paraId="24816953" w14:textId="074CEA27" w:rsidR="006A3656" w:rsidRDefault="006A3656" w:rsidP="00952455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4222B0DA" w14:textId="36E6A070" w:rsidR="00F3554A" w:rsidRDefault="006A3656" w:rsidP="00952455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ד"ר אסתר סייג</w:t>
            </w:r>
            <w:r w:rsidR="00952455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הינה</w:t>
            </w:r>
            <w:r w:rsid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:</w:t>
            </w:r>
          </w:p>
          <w:p w14:paraId="27741C6E" w14:textId="7D92DCD3" w:rsidR="006A3656" w:rsidRPr="00F3554A" w:rsidRDefault="00F3554A" w:rsidP="00F3554A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היחידה </w:t>
            </w:r>
            <w:r w:rsidR="006A3656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שמשלבת את שלושת תחומי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והניסיון</w:t>
            </w:r>
            <w:r w:rsidR="006A3656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הנדרשים לצורך ביצוע המשימה שהם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רפואה, ניסיון בתפקיד בכיר בתחום מערכות המידע כסמנכ"לית מערכות מידע </w:t>
            </w:r>
            <w:r w:rsidR="006A3656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והנדסת תעשיה וניהול.</w:t>
            </w:r>
          </w:p>
          <w:p w14:paraId="1B365B50" w14:textId="77777777" w:rsidR="00F3554A" w:rsidRDefault="006A3656" w:rsidP="00F3554A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ד"ר אסתר סייג הינה </w:t>
            </w:r>
            <w:r w:rsidR="00655885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רופאה מומחית ברפואת ילדים בעלת התמחות </w:t>
            </w:r>
            <w:proofErr w:type="spellStart"/>
            <w:r w:rsidR="00655885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במינהל</w:t>
            </w:r>
            <w:proofErr w:type="spellEnd"/>
            <w:r w:rsidR="00655885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רפואי.</w:t>
            </w:r>
          </w:p>
          <w:p w14:paraId="4F592B98" w14:textId="77777777" w:rsidR="00F3554A" w:rsidRPr="00F3554A" w:rsidRDefault="00F3554A" w:rsidP="00F3554A">
            <w:pPr>
              <w:pStyle w:val="af4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57ABC7DF" w14:textId="77777777" w:rsidR="00F3554A" w:rsidRDefault="00F3554A" w:rsidP="00F3554A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655885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יא בעלת תואר מוסמך בהנדסת תעשיה וניהול, </w:t>
            </w:r>
          </w:p>
          <w:p w14:paraId="137034AE" w14:textId="77777777" w:rsidR="00F3554A" w:rsidRPr="00F3554A" w:rsidRDefault="00F3554A" w:rsidP="00F3554A">
            <w:pPr>
              <w:pStyle w:val="af4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4C1F1935" w14:textId="77777777" w:rsidR="00F3554A" w:rsidRDefault="00655885" w:rsidP="00F3554A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בעלת הסמכה כמנתחת מערכות מורשית ובוגרת </w:t>
            </w:r>
            <w:proofErr w:type="spellStart"/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ממר"מ</w:t>
            </w:r>
            <w:proofErr w:type="spellEnd"/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259561E0" w14:textId="77777777" w:rsidR="00F3554A" w:rsidRPr="00F3554A" w:rsidRDefault="00F3554A" w:rsidP="00F3554A">
            <w:pPr>
              <w:pStyle w:val="af4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4B893580" w14:textId="77777777" w:rsidR="00F3554A" w:rsidRDefault="00655885" w:rsidP="00F3554A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lastRenderedPageBreak/>
              <w:t xml:space="preserve">במסגרת ניסיונה המקצועי, הייתה אחראית על הקמת התיק הרפואי הממוחשב של צה"ל. בשנים 2016-2017 הובילה ד"ר סייג את הטמעת מערכת </w:t>
            </w:r>
            <w:proofErr w:type="spellStart"/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הקמיליון</w:t>
            </w:r>
            <w:proofErr w:type="spellEnd"/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לניהול תיק קליני ממוחשב במרכז הרפואי </w:t>
            </w:r>
            <w:r w:rsidR="00C856B5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תל אביב על שם </w:t>
            </w:r>
            <w:proofErr w:type="spellStart"/>
            <w:r w:rsidR="00C856B5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סוראסקי</w:t>
            </w:r>
            <w:proofErr w:type="spellEnd"/>
            <w:r w:rsidR="007A52E8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 וזאת במסגרת תפקידה כחברת הנהלת המרכז הרפואי</w:t>
            </w:r>
            <w:r w:rsidR="006A3656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כסמנכ"לית</w:t>
            </w:r>
            <w:r w:rsidR="007A52E8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והאחראית על הניהול </w:t>
            </w:r>
            <w:r w:rsidR="00881DD4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7A52E8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מקצועי ו</w:t>
            </w:r>
            <w:r w:rsidR="00881DD4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7A52E8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מנהלי של מערכות המחשוב והמידע במרכז הרפואי.</w:t>
            </w:r>
            <w:r w:rsidR="006A3656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6F218AD9" w14:textId="77777777" w:rsidR="00F3554A" w:rsidRPr="00F3554A" w:rsidRDefault="00F3554A" w:rsidP="00F3554A">
            <w:pPr>
              <w:pStyle w:val="af4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4A0AD467" w14:textId="77777777" w:rsidR="00F3554A" w:rsidRDefault="00F3554A" w:rsidP="00F3554A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בעלת היכרות מעמיקה עם רשת המרכזים הרפואיים הממשלתיים, מערכות המידע ברשת ובעלי התפקידים הרלוונטיים </w:t>
            </w:r>
            <w:proofErr w:type="spellStart"/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לקידם</w:t>
            </w:r>
            <w:proofErr w:type="spellEnd"/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הפרויקטים. הינה ברת סמכא בתחום התיקים הקליניים</w:t>
            </w:r>
          </w:p>
          <w:p w14:paraId="59C46174" w14:textId="77777777" w:rsidR="00F3554A" w:rsidRPr="00F3554A" w:rsidRDefault="00F3554A" w:rsidP="00F3554A">
            <w:pPr>
              <w:pStyle w:val="af4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0A341651" w14:textId="3A07F5D3" w:rsidR="00251C20" w:rsidRPr="00F3554A" w:rsidRDefault="006A3656" w:rsidP="00F3554A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 ניסיון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מעל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שלושה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עשורים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במחשוב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רפואי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וניסיון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קודם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שתי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מהפכות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מחשוב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משמעותיות</w:t>
            </w:r>
            <w:r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בתחום הרפואה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בשני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ארגונים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גדולים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פרויקט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הרשומה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הרפואית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CPR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חיל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הרפואה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ופרויקט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הפיתוח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והיישום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תיק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קמיליון</w:t>
            </w:r>
            <w:proofErr w:type="spellEnd"/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כרשומה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רפואית</w:t>
            </w:r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B2D20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</w:t>
            </w:r>
            <w:r w:rsidR="00C856B5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מרכז הרפואי תל אביב על שם </w:t>
            </w:r>
            <w:proofErr w:type="spellStart"/>
            <w:r w:rsidR="00C856B5" w:rsidRP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סוראסקי</w:t>
            </w:r>
            <w:proofErr w:type="spellEnd"/>
            <w:r w:rsidR="00CB2D20" w:rsidRPr="00F3554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14:paraId="06E273A6" w14:textId="77777777" w:rsidR="00523299" w:rsidRPr="00AF57E9" w:rsidRDefault="00523299" w:rsidP="00523299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387B6C3D" w14:textId="77777777" w:rsidR="00523299" w:rsidRPr="00AF57E9" w:rsidRDefault="009B6B29" w:rsidP="0052329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71F43E31" w14:textId="77777777" w:rsidR="00523299" w:rsidRPr="00AF57E9" w:rsidRDefault="00523299" w:rsidP="00523299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202DC6E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02CF40E8" w14:textId="77777777" w:rsidR="00523299" w:rsidRPr="00AF57E9" w:rsidRDefault="009B6B29" w:rsidP="0052329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00D9A96B" w14:textId="77777777" w:rsidTr="0052329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A8B2" w14:textId="2FD207F5" w:rsidR="00523299" w:rsidRPr="00AF57E9" w:rsidRDefault="006A365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נעמה פרי כהן</w:t>
            </w:r>
            <w:r w:rsidR="0065588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9924" w14:textId="369D300E" w:rsidR="00CD5D9A" w:rsidRDefault="00CD5D9A" w:rsidP="00F3554A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CD5D9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</w:t>
            </w:r>
            <w:r w:rsid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 w:rsidRPr="00CD5D9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3554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אגף מערכות מידע ותהליכי עבודה</w:t>
            </w:r>
            <w:r w:rsidRPr="00CD5D9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0005012E" w14:textId="77777777" w:rsidR="00523299" w:rsidRDefault="00CD5D9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D5D9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חטיבת</w:t>
            </w:r>
            <w:r w:rsidRPr="00CD5D9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D5D9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המרכזים</w:t>
            </w:r>
            <w:r w:rsidRPr="00CD5D9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D5D9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הרפואיים</w:t>
            </w:r>
            <w:r w:rsidRPr="00CD5D9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D5D9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הממשלתיי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ם</w:t>
            </w:r>
          </w:p>
          <w:p w14:paraId="5B0AE201" w14:textId="785FCF53" w:rsidR="00CD5D9A" w:rsidRPr="00AF57E9" w:rsidRDefault="00CD5D9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2538" w14:textId="77777777" w:rsidR="00523299" w:rsidRPr="00AF57E9" w:rsidRDefault="005232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03F41DE" w14:textId="77777777" w:rsidTr="00523299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94519B4" w14:textId="77777777" w:rsidR="00523299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F7F233" w14:textId="77777777" w:rsidR="00523299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5134B5F" w14:textId="77777777" w:rsidR="00523299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5CED0FE" w14:textId="77777777" w:rsidR="00523299" w:rsidRPr="00817FBA" w:rsidRDefault="00523299" w:rsidP="00523299"/>
    <w:sectPr w:rsidR="00523299" w:rsidRPr="00817FBA" w:rsidSect="00523299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08EB9" w14:textId="77777777" w:rsidR="006A3656" w:rsidRDefault="006A3656">
      <w:r>
        <w:separator/>
      </w:r>
    </w:p>
  </w:endnote>
  <w:endnote w:type="continuationSeparator" w:id="0">
    <w:p w14:paraId="675DE465" w14:textId="77777777" w:rsidR="006A3656" w:rsidRDefault="006A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6A3656" w14:paraId="29689839" w14:textId="77777777" w:rsidTr="00523299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D5E785C" w14:textId="77777777" w:rsidR="006A3656" w:rsidRPr="00D02A79" w:rsidRDefault="006A3656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C3C2E13" w14:textId="77777777" w:rsidR="006A3656" w:rsidRPr="0042031D" w:rsidRDefault="006A3656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BC061C6" w14:textId="270C2272" w:rsidR="006A3656" w:rsidRPr="00D02A79" w:rsidRDefault="006A3656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C311AF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C311AF">
            <w:rPr>
              <w:rFonts w:asciiTheme="minorBidi" w:hAnsiTheme="minorBidi" w:cstheme="minorBidi"/>
              <w:noProof/>
              <w:color w:val="FFFFFF" w:themeColor="background1"/>
              <w:rtl/>
            </w:rPr>
            <w:t>3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E73BEB9" w14:textId="77777777" w:rsidR="006A3656" w:rsidRPr="00D02A79" w:rsidRDefault="006A3656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6A3656" w14:paraId="79599524" w14:textId="77777777" w:rsidTr="00523299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CA49475" w14:textId="77777777" w:rsidR="006A3656" w:rsidRPr="00D02A79" w:rsidRDefault="006A3656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E00680" w14:textId="77777777" w:rsidR="006A3656" w:rsidRPr="00E93349" w:rsidRDefault="006A3656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D66269A" w14:textId="77777777" w:rsidR="006A3656" w:rsidRPr="00D02A79" w:rsidRDefault="006A3656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2E3D471" w14:textId="77777777" w:rsidR="006A3656" w:rsidRPr="00B24F08" w:rsidRDefault="006A3656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6A3656" w14:paraId="2BDCAC81" w14:textId="77777777" w:rsidTr="00523299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7CBB78B8" w14:textId="77777777" w:rsidR="006A3656" w:rsidRPr="00D02A79" w:rsidRDefault="006A3656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3F131850" w14:textId="77777777" w:rsidR="006A3656" w:rsidRPr="00D02A79" w:rsidRDefault="006A3656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5A989D70" w14:textId="77777777" w:rsidR="006A3656" w:rsidRPr="00D02A79" w:rsidRDefault="006A3656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4BD28A08" w14:textId="77777777" w:rsidR="006A3656" w:rsidRPr="00354861" w:rsidRDefault="006A3656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01327" w14:textId="77777777" w:rsidR="006A3656" w:rsidRDefault="006A3656">
      <w:r>
        <w:separator/>
      </w:r>
    </w:p>
  </w:footnote>
  <w:footnote w:type="continuationSeparator" w:id="0">
    <w:p w14:paraId="11DD00FF" w14:textId="77777777" w:rsidR="006A3656" w:rsidRDefault="006A3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6A3656" w14:paraId="02B68F49" w14:textId="77777777" w:rsidTr="00523299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DC514FD" w14:textId="77777777" w:rsidR="006A3656" w:rsidRPr="005D6483" w:rsidRDefault="006A3656" w:rsidP="00523299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1CC312D7" w14:textId="77777777" w:rsidR="006A3656" w:rsidRPr="005D6483" w:rsidRDefault="006A3656" w:rsidP="00523299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6A3656" w14:paraId="0D93C48A" w14:textId="77777777" w:rsidTr="00523299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0A39A71" w14:textId="77777777" w:rsidR="006A3656" w:rsidRPr="00D84715" w:rsidRDefault="006A3656" w:rsidP="00523299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B0A98B5" wp14:editId="10914AC6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F68C05D" w14:textId="77777777" w:rsidR="006A3656" w:rsidRPr="00CE601A" w:rsidRDefault="006A3656" w:rsidP="00523299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0A87C10" w14:textId="77777777" w:rsidR="006A3656" w:rsidRPr="00F54EBF" w:rsidRDefault="006A3656" w:rsidP="00523299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AAC4835" w14:textId="77777777" w:rsidR="006A3656" w:rsidRDefault="006A3656" w:rsidP="00523299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E5ADD4A" w14:textId="77777777" w:rsidR="006A3656" w:rsidRPr="00CE601A" w:rsidRDefault="006A3656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EE83706" w14:textId="77777777" w:rsidR="006A3656" w:rsidRPr="00F8548C" w:rsidRDefault="006A3656" w:rsidP="00523299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>
            <w:rPr>
              <w:rFonts w:ascii="Arial" w:hAnsi="Arial" w:hint="cs"/>
              <w:rtl/>
            </w:rPr>
            <w:t xml:space="preserve"> ורכישות</w:t>
          </w:r>
        </w:p>
      </w:tc>
    </w:tr>
    <w:tr w:rsidR="006A3656" w14:paraId="3998F5C1" w14:textId="77777777" w:rsidTr="0052329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8E79010" w14:textId="77777777" w:rsidR="006A3656" w:rsidRPr="00D84715" w:rsidRDefault="006A3656" w:rsidP="00523299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68E9CE9" w14:textId="77777777" w:rsidR="006A3656" w:rsidRDefault="006A3656" w:rsidP="00523299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8269474" w14:textId="77777777" w:rsidR="006A3656" w:rsidRPr="00D84715" w:rsidRDefault="006A3656" w:rsidP="00523299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 משני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B19D8A4" w14:textId="77777777" w:rsidR="006A3656" w:rsidRPr="00F8548C" w:rsidRDefault="006A3656" w:rsidP="00523299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6A3656" w14:paraId="3931E6AB" w14:textId="77777777" w:rsidTr="0052329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C18AF5A" w14:textId="77777777" w:rsidR="006A3656" w:rsidRPr="00D84715" w:rsidRDefault="006A3656" w:rsidP="00523299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A0BD90E" w14:textId="77777777" w:rsidR="006A3656" w:rsidRPr="00D84715" w:rsidRDefault="006A3656" w:rsidP="00523299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3929AE4" w14:textId="77777777" w:rsidR="006A3656" w:rsidRPr="00106EF7" w:rsidRDefault="006A3656" w:rsidP="00523299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A4D0E7F" w14:textId="77777777" w:rsidR="006A3656" w:rsidRPr="00671AFA" w:rsidRDefault="006A3656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7.6.3</w:t>
          </w:r>
        </w:p>
      </w:tc>
    </w:tr>
    <w:tr w:rsidR="006A3656" w14:paraId="345FC010" w14:textId="77777777" w:rsidTr="0052329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A6B015E" w14:textId="77777777" w:rsidR="006A3656" w:rsidRPr="00D84715" w:rsidRDefault="006A3656" w:rsidP="00523299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620456C" w14:textId="77777777" w:rsidR="006A3656" w:rsidRPr="00D84715" w:rsidRDefault="006A3656" w:rsidP="00523299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F1404A5" w14:textId="77777777" w:rsidR="006A3656" w:rsidRPr="00D84715" w:rsidRDefault="006A3656" w:rsidP="00523299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E03018F" w14:textId="77777777" w:rsidR="006A3656" w:rsidRPr="00F8548C" w:rsidRDefault="006A3656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6A3656" w14:paraId="15817833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857FBFB" w14:textId="77777777" w:rsidR="006A3656" w:rsidRPr="00D84715" w:rsidRDefault="006A3656" w:rsidP="00523299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26AA1AD" w14:textId="77777777" w:rsidR="006A3656" w:rsidRPr="00D84715" w:rsidRDefault="006A3656" w:rsidP="00523299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FC94D5B" w14:textId="77777777" w:rsidR="006A3656" w:rsidRPr="00D84715" w:rsidRDefault="006A3656" w:rsidP="00523299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8A957ED" w14:textId="77777777" w:rsidR="006A3656" w:rsidRPr="00F8548C" w:rsidRDefault="006A3656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39EFDF5" w14:textId="77777777" w:rsidR="006A3656" w:rsidRPr="00F8548C" w:rsidRDefault="006A3656" w:rsidP="009B6B29">
          <w:pPr>
            <w:rPr>
              <w:rFonts w:ascii="Arial" w:hAnsi="Arial"/>
              <w:rtl/>
            </w:rPr>
          </w:pPr>
        </w:p>
      </w:tc>
    </w:tr>
  </w:tbl>
  <w:p w14:paraId="22ECE7FD" w14:textId="77777777" w:rsidR="006A3656" w:rsidRPr="00D84715" w:rsidRDefault="006A3656" w:rsidP="00523299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A027EE9"/>
    <w:multiLevelType w:val="hybridMultilevel"/>
    <w:tmpl w:val="72268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32E1D"/>
    <w:rsid w:val="001B244F"/>
    <w:rsid w:val="00232BB6"/>
    <w:rsid w:val="00251C20"/>
    <w:rsid w:val="002A05E0"/>
    <w:rsid w:val="00336CDD"/>
    <w:rsid w:val="0041064F"/>
    <w:rsid w:val="0042031D"/>
    <w:rsid w:val="004D395C"/>
    <w:rsid w:val="00523299"/>
    <w:rsid w:val="005B57D8"/>
    <w:rsid w:val="00600CCD"/>
    <w:rsid w:val="00603FA0"/>
    <w:rsid w:val="00655885"/>
    <w:rsid w:val="006A3656"/>
    <w:rsid w:val="007548B0"/>
    <w:rsid w:val="00771EDA"/>
    <w:rsid w:val="007A52E8"/>
    <w:rsid w:val="007E3E62"/>
    <w:rsid w:val="00881DD4"/>
    <w:rsid w:val="00952455"/>
    <w:rsid w:val="009770D0"/>
    <w:rsid w:val="009B6B29"/>
    <w:rsid w:val="009F7FB7"/>
    <w:rsid w:val="00A13D39"/>
    <w:rsid w:val="00AF4ED4"/>
    <w:rsid w:val="00BB6909"/>
    <w:rsid w:val="00C103F5"/>
    <w:rsid w:val="00C311AF"/>
    <w:rsid w:val="00C4145E"/>
    <w:rsid w:val="00C856B5"/>
    <w:rsid w:val="00CB2D20"/>
    <w:rsid w:val="00CB6EC9"/>
    <w:rsid w:val="00CD5D9A"/>
    <w:rsid w:val="00DF0DC2"/>
    <w:rsid w:val="00E11D8B"/>
    <w:rsid w:val="00EB605A"/>
    <w:rsid w:val="00ED6D0A"/>
    <w:rsid w:val="00F3554A"/>
    <w:rsid w:val="00FD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E47905A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NormalWeb">
    <w:name w:val="Normal (Web)"/>
    <w:basedOn w:val="a1"/>
    <w:uiPriority w:val="99"/>
    <w:semiHidden/>
    <w:unhideWhenUsed/>
    <w:rsid w:val="00AF4E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a46656d4-8850-49b3-aebd-68bd05f7f43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B59529-EE3C-47AE-95C1-6BD80D05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3</Pages>
  <Words>518</Words>
  <Characters>2666</Characters>
  <Application>Microsoft Office Word</Application>
  <DocSecurity>4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ברוך פיש</cp:lastModifiedBy>
  <cp:revision>2</cp:revision>
  <dcterms:created xsi:type="dcterms:W3CDTF">2022-07-28T08:49:00Z</dcterms:created>
  <dcterms:modified xsi:type="dcterms:W3CDTF">2022-07-28T08:49:00Z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